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ED" w:rsidRDefault="00585EED" w:rsidP="0062759F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9" o:spid="_x0000_s1026" type="#_x0000_t75" style="position:absolute;left:0;text-align:left;margin-left:577.15pt;margin-top:-6.6pt;width:149.3pt;height:135.35pt;z-index:25166080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0.95pt;margin-top:-6.05pt;width:231.95pt;height:24.8pt;z-index:251647488" filled="f" stroked="f" strokecolor="white">
            <v:textbox style="mso-next-textbox:#_x0000_s1027">
              <w:txbxContent>
                <w:p w:rsidR="00585EED" w:rsidRPr="006145AC" w:rsidRDefault="00585EED" w:rsidP="00240CA0">
                  <w:pPr>
                    <w:jc w:val="center"/>
                    <w:rPr>
                      <w:rFonts w:ascii="Times New Roman" w:hAnsi="Times New Roman"/>
                      <w:b/>
                      <w:color w:val="008000"/>
                      <w:sz w:val="28"/>
                      <w:szCs w:val="28"/>
                    </w:rPr>
                  </w:pPr>
                  <w:r w:rsidRPr="006145AC">
                    <w:rPr>
                      <w:rFonts w:ascii="Times New Roman" w:hAnsi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>Слабонакапливающие грибы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5.4pt;margin-top:-7.55pt;width:218.35pt;height:24.8pt;z-index:251640320" filled="f" stroked="f" strokecolor="white">
            <v:textbox style="mso-next-textbox:#_x0000_s1028">
              <w:txbxContent>
                <w:p w:rsidR="00585EED" w:rsidRPr="008436C2" w:rsidRDefault="00585EED" w:rsidP="00940435">
                  <w:pPr>
                    <w:jc w:val="center"/>
                    <w:rPr>
                      <w:rFonts w:ascii="Times New Roman" w:hAnsi="Times New Roman"/>
                      <w:b/>
                      <w:color w:val="984806"/>
                      <w:sz w:val="28"/>
                      <w:szCs w:val="28"/>
                    </w:rPr>
                  </w:pPr>
                  <w:r w:rsidRPr="008436C2">
                    <w:rPr>
                      <w:rFonts w:ascii="Times New Roman" w:hAnsi="Times New Roman"/>
                      <w:b/>
                      <w:noProof/>
                      <w:color w:val="984806"/>
                      <w:sz w:val="28"/>
                      <w:szCs w:val="28"/>
                      <w:lang w:eastAsia="ru-RU"/>
                    </w:rPr>
                    <w:t>Средненакапливающие грибы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29" style="position:absolute;left:0;text-align:left;margin-left:265.15pt;margin-top:-10pt;width:263.05pt;height:378.6pt;z-index:-251673088" arcsize="10923f" strokecolor="#060" strokeweight="1.5pt">
            <v:fill opacity="43909f" color2="#dbe5f1" o:opacity2="38011f" rotate="t" focus="100%" type="gradient"/>
          </v:roundrect>
        </w:pict>
      </w:r>
      <w:r>
        <w:rPr>
          <w:noProof/>
          <w:lang w:eastAsia="ru-RU"/>
        </w:rPr>
        <w:pict>
          <v:roundrect id="_x0000_s1030" style="position:absolute;left:0;text-align:left;margin-left:-37.25pt;margin-top:-11.6pt;width:289.1pt;height:526.45pt;z-index:-251674112" arcsize="10923f" strokecolor="#e36c0a" strokeweight="1.5pt">
            <v:fill opacity="37356f" color2="#dbe5f1" o:opacity2="38011f" rotate="t" focus="100%" type="gradient"/>
          </v:roundrect>
        </w:pict>
      </w:r>
      <w:r>
        <w:rPr>
          <w:noProof/>
          <w:lang w:eastAsia="ru-RU"/>
        </w:rPr>
        <w:pict>
          <v:roundrect id="_x0000_s1031" style="position:absolute;left:0;text-align:left;margin-left:48.05pt;margin-top:-42.7pt;width:627.4pt;height:27.15pt;z-index:-251662848" arcsize="10923f">
            <v:fill opacity="37356f" color2="#dbe5f1" o:opacity2="38011f" rotate="t" focus="100%" type="gradient"/>
          </v:roundrect>
        </w:pict>
      </w:r>
      <w:r>
        <w:rPr>
          <w:noProof/>
          <w:lang w:eastAsia="ru-RU"/>
        </w:rPr>
        <w:pict>
          <v:shape id="_x0000_s1032" type="#_x0000_t202" style="position:absolute;left:0;text-align:left;margin-left:56pt;margin-top:-42.7pt;width:619.45pt;height:24.7pt;z-index:251641344" filled="f" stroked="f" strokecolor="white">
            <v:textbox style="mso-next-textbox:#_x0000_s1032">
              <w:txbxContent>
                <w:p w:rsidR="00585EED" w:rsidRPr="00082FAB" w:rsidRDefault="00585EED" w:rsidP="005416E0">
                  <w:pPr>
                    <w:rPr>
                      <w:rFonts w:ascii="Times New Roman" w:hAnsi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О сборе </w:t>
                  </w:r>
                  <w:r w:rsidRPr="00507F7E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грибов на территори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ях радиоактивного загрязнения. </w:t>
                  </w:r>
                  <w:smartTag w:uri="urn:schemas-microsoft-com:office:smarttags" w:element="PersonName">
                    <w:smartTagPr>
                      <w:attr w:name="ProductID" w:val="Пинский лесхоз"/>
                    </w:smartTagPr>
                    <w:r>
                      <w:rPr>
                        <w:rFonts w:ascii="Times New Roman" w:hAnsi="Times New Roman"/>
                        <w:i/>
                        <w:sz w:val="32"/>
                        <w:szCs w:val="32"/>
                      </w:rPr>
                      <w:t>Пинский лесхоз</w:t>
                    </w:r>
                  </w:smartTag>
                </w:p>
                <w:p w:rsidR="00585EED" w:rsidRPr="00507F7E" w:rsidRDefault="00585EED" w:rsidP="005416E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bookmarkStart w:id="0" w:name="_GoBack"/>
      <w:r>
        <w:rPr>
          <w:noProof/>
          <w:lang w:eastAsia="ru-RU"/>
        </w:rPr>
        <w:pict>
          <v:rect id="_x0000_s1033" style="position:absolute;left:0;text-align:left;margin-left:-56.7pt;margin-top:-58.6pt;width:845.3pt;height:596.55pt;z-index:-251677184">
            <v:fill opacity="28836f" color2="#f2f2f2" rotate="t" focus="100%" type="gradient"/>
          </v:rect>
        </w:pict>
      </w:r>
      <w:bookmarkEnd w:id="0"/>
      <w:r>
        <w:rPr>
          <w:noProof/>
          <w:lang w:eastAsia="ru-RU"/>
        </w:rPr>
        <w:pict>
          <v:shape id="Рисунок 28" o:spid="_x0000_s1034" type="#_x0000_t75" style="position:absolute;left:0;text-align:left;margin-left:-74.85pt;margin-top:-58.6pt;width:875.3pt;height:604.7pt;z-index:-251678208;visibility:visible">
            <v:imagedata r:id="rId5" o:title=""/>
          </v:shape>
        </w:pict>
      </w:r>
    </w:p>
    <w:p w:rsidR="00585EED" w:rsidRPr="0002615C" w:rsidRDefault="00585EED" w:rsidP="0094043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35" type="#_x0000_t75" style="position:absolute;left:0;text-align:left;margin-left:404.1pt;margin-top:9.15pt;width:111.8pt;height:100pt;z-index:-251665920;visibility:visible" stroked="t" strokecolor="window" strokeweight="2.25pt">
            <v:imagedata r:id="rId6" o:title="" croptop="3741f" cropleft="23046f" cropright="22947f"/>
          </v:shape>
        </w:pict>
      </w:r>
      <w:r>
        <w:rPr>
          <w:noProof/>
          <w:lang w:eastAsia="ru-RU"/>
        </w:rPr>
        <w:pict>
          <v:shape id="Рисунок 24" o:spid="_x0000_s1036" type="#_x0000_t75" style="position:absolute;left:0;text-align:left;margin-left:281.6pt;margin-top:7.25pt;width:111.85pt;height:99.85pt;z-index:-251671040;visibility:visible" stroked="t" strokecolor="window" strokeweight="2.25pt">
            <v:imagedata r:id="rId6" o:title="" croptop="2732f" cropleft="649f" cropright="45435f"/>
          </v:shape>
        </w:pict>
      </w:r>
      <w:r>
        <w:rPr>
          <w:noProof/>
          <w:lang w:eastAsia="ru-RU"/>
        </w:rPr>
        <w:pict>
          <v:shape id="Рисунок 25" o:spid="_x0000_s1037" type="#_x0000_t75" style="position:absolute;left:0;text-align:left;margin-left:278.8pt;margin-top:125pt;width:116.4pt;height:99.55pt;z-index:-251670016;visibility:visible" stroked="t" strokecolor="window" strokeweight="2.25pt">
            <v:imagedata r:id="rId7" o:title="" cropbottom="2409f" cropright="34726f"/>
          </v:shape>
        </w:pict>
      </w:r>
      <w:r>
        <w:rPr>
          <w:noProof/>
          <w:lang w:eastAsia="ru-RU"/>
        </w:rPr>
        <w:pict>
          <v:shape id="Рисунок 39" o:spid="_x0000_s1038" type="#_x0000_t75" style="position:absolute;left:0;text-align:left;margin-left:113.3pt;margin-top:8.2pt;width:126.65pt;height:99.8pt;z-index:-251656704;visibility:visible" stroked="t" strokecolor="window" strokeweight="2.25pt">
            <v:imagedata r:id="rId8" o:title="" croptop="2279f" cropbottom="3002f" cropleft="36448f" cropright="1437f"/>
          </v:shape>
        </w:pict>
      </w:r>
      <w:r>
        <w:rPr>
          <w:noProof/>
          <w:lang w:eastAsia="ru-RU"/>
        </w:rPr>
        <w:pict>
          <v:shape id="Рисунок 38" o:spid="_x0000_s1039" type="#_x0000_t75" style="position:absolute;left:0;text-align:left;margin-left:-20.45pt;margin-top:5pt;width:122.8pt;height:103.1pt;z-index:-251659776;visibility:visible" stroked="t" strokecolor="window" strokeweight="2.25pt">
            <v:imagedata r:id="rId8" o:title="" croptop="2025f" cropbottom="1231f" cropleft="1835f" cropright="36459f"/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F0F2E">
        <w:rPr>
          <w:szCs w:val="24"/>
        </w:rPr>
        <w:t xml:space="preserve"> </w: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0" type="#_x0000_t202" style="position:absolute;left:0;text-align:left;margin-left:411.45pt;margin-top:9.95pt;width:118.5pt;height:19.55pt;z-index:251671040" filled="f" stroked="f">
            <v:textbox style="mso-next-textbox:#_x0000_s1040">
              <w:txbxContent>
                <w:p w:rsidR="00585EED" w:rsidRPr="005A3957" w:rsidRDefault="00585EED" w:rsidP="00D5068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Опёнок осенний</w:t>
                  </w:r>
                </w:p>
                <w:p w:rsidR="00585EED" w:rsidRDefault="00585EED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278.35pt;margin-top:9pt;width:118.5pt;height:19.55pt;z-index:251668992" filled="f" stroked="f">
            <v:textbox style="mso-next-textbox:#_x0000_s1041">
              <w:txbxContent>
                <w:p w:rsidR="00585EED" w:rsidRPr="005A3957" w:rsidRDefault="00585EED" w:rsidP="00D5068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Опёнок луговой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127.2pt;margin-top:8.35pt;width:101.15pt;height:20.35pt;z-index:251667968" filled="f" stroked="f">
            <v:textbox style="mso-next-textbox:#_x0000_s1042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Подзеленка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-8.65pt;margin-top:9.15pt;width:101.15pt;height:20.35pt;z-index:251666944" filled="f" stroked="f">
            <v:textbox style="mso-next-textbox:#_x0000_s1043">
              <w:txbxContent>
                <w:p w:rsidR="00585EED" w:rsidRPr="005A3957" w:rsidRDefault="00585EED" w:rsidP="00885D9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Сморчок</w:t>
                  </w:r>
                </w:p>
              </w:txbxContent>
            </v:textbox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4" type="#_x0000_t202" style="position:absolute;left:0;text-align:left;margin-left:536.15pt;margin-top:5.7pt;width:234.7pt;height:118.05pt;z-index:251676160" filled="f" stroked="f" strokecolor="white">
            <v:textbox style="mso-next-textbox:#_x0000_s1044">
              <w:txbxContent>
                <w:p w:rsidR="00585EED" w:rsidRDefault="00585EED" w:rsidP="00C072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обязательным радиометрическим контролем  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в лесных кварталах в 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  <w:lang w:val="en-US"/>
                    </w:rPr>
                    <w:t>I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 зоне (1-5 Ки/км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  <w:vertAlign w:val="superscript"/>
                    </w:rPr>
                    <w:t>2</w:t>
                  </w:r>
                  <w:r w:rsidRPr="006E73F7">
                    <w:rPr>
                      <w:rFonts w:ascii="Times New Roman" w:hAnsi="Times New Roman"/>
                      <w:b/>
                      <w:sz w:val="24"/>
                    </w:rPr>
                    <w:t xml:space="preserve">).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Э</w:t>
                  </w:r>
                  <w:r w:rsidRPr="006E73F7">
                    <w:rPr>
                      <w:rFonts w:ascii="Times New Roman" w:hAnsi="Times New Roman"/>
                      <w:sz w:val="24"/>
                    </w:rPr>
                    <w:t>то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 преду</w:t>
                  </w:r>
                  <w:r w:rsidRPr="00C07256">
                    <w:rPr>
                      <w:rFonts w:ascii="Times New Roman" w:hAnsi="Times New Roman"/>
                      <w:sz w:val="24"/>
                    </w:rPr>
                    <w:t>прежд</w:t>
                  </w:r>
                  <w:r>
                    <w:rPr>
                      <w:rFonts w:ascii="Times New Roman" w:hAnsi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585EED" w:rsidRPr="00CF75B9" w:rsidRDefault="00585EED" w:rsidP="00C0725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 w:rsidRPr="00CF75B9">
                    <w:rPr>
                      <w:rFonts w:ascii="Times New Roman" w:hAnsi="Times New Roman"/>
                      <w:b/>
                      <w:sz w:val="24"/>
                    </w:rPr>
                    <w:t xml:space="preserve">Содержание цезия-137 в грибах не должно превышать 370 Бк/кг (РДУ-99).  </w:t>
                  </w:r>
                </w:p>
                <w:p w:rsidR="00585EED" w:rsidRDefault="00585EED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5" style="position:absolute;left:0;text-align:left;margin-left:536.15pt;margin-top:.95pt;width:234.7pt;height:130.7pt;z-index:-251641344" arcsize="10923f">
            <v:fill color2="#eaf1dd" o:opacity2="38011f" rotate="t" angle="-90" focus="50%" type="gradient"/>
          </v:roundrect>
        </w:pict>
      </w:r>
      <w:r>
        <w:rPr>
          <w:noProof/>
          <w:lang w:eastAsia="ru-RU"/>
        </w:rPr>
        <w:pict>
          <v:shape id="_x0000_s1046" type="#_x0000_t75" style="position:absolute;left:0;text-align:left;margin-left:405.05pt;margin-top:.85pt;width:111.65pt;height:99.85pt;z-index:-251663872;visibility:visible" stroked="t" strokecolor="window" strokeweight="2.25pt">
            <v:imagedata r:id="rId7" o:title="" cropbottom="2409f" cropleft="34577f" cropright="773f"/>
          </v:shape>
        </w:pict>
      </w:r>
      <w:r>
        <w:rPr>
          <w:noProof/>
          <w:lang w:eastAsia="ru-RU"/>
        </w:rPr>
        <w:pict>
          <v:shape id="Рисунок 12" o:spid="_x0000_s1047" type="#_x0000_t75" style="position:absolute;left:0;text-align:left;margin-left:113.3pt;margin-top:2.75pt;width:126.95pt;height:104.25pt;z-index:-251657728;visibility:visible" stroked="t" strokecolor="window" strokeweight="2.25pt">
            <v:imagedata r:id="rId9" o:title="" croptop="884f" cropbottom="2780f" cropleft="902f" cropright="35244f"/>
          </v:shape>
        </w:pict>
      </w:r>
      <w:r>
        <w:rPr>
          <w:noProof/>
          <w:lang w:eastAsia="ru-RU"/>
        </w:rPr>
        <w:pict>
          <v:shape id="Рисунок 41" o:spid="_x0000_s1048" type="#_x0000_t75" style="position:absolute;left:0;text-align:left;margin-left:-24.15pt;margin-top:2.75pt;width:126.85pt;height:104.1pt;z-index:-251660800;visibility:visible" stroked="t" strokecolor="window" strokeweight="2.25pt">
            <v:imagedata r:id="rId10" o:title="" croptop="1771f" cropbottom="1518f" cropleft="34497f" cropright="1995f"/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9" type="#_x0000_t202" style="position:absolute;left:0;text-align:left;margin-left:406.8pt;margin-top:8.35pt;width:111.2pt;height:31.7pt;z-index:251673088" filled="f" stroked="f">
            <v:textbox style="mso-next-textbox:#_x0000_s1049">
              <w:txbxContent>
                <w:p w:rsidR="00585EED" w:rsidRPr="005A3957" w:rsidRDefault="00585EED" w:rsidP="0023749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Шампиньон лесной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265.15pt;margin-top:1.4pt;width:141.65pt;height:19.55pt;z-index:251672064" filled="f" stroked="f">
            <v:textbox style="mso-next-textbox:#_x0000_s1050">
              <w:txbxContent>
                <w:p w:rsidR="00585EED" w:rsidRPr="005A3957" w:rsidRDefault="00585EED" w:rsidP="00240CA0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Дождевик шиповатый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129.1pt;margin-top:8.35pt;width:93.7pt;height:18.8pt;z-index:251665920" filled="f" stroked="f">
            <v:textbox style="mso-next-textbox:#_x0000_s1051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Подосиновик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-21pt;margin-top:7.6pt;width:123.05pt;height:19.55pt;z-index:251664896" filled="f" stroked="f">
            <v:textbox style="mso-next-textbox:#_x0000_s1052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Рыжик</w:t>
                  </w:r>
                </w:p>
              </w:txbxContent>
            </v:textbox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3" type="#_x0000_t75" style="position:absolute;left:0;text-align:left;margin-left:283.65pt;margin-top:7.35pt;width:111.65pt;height:94.95pt;z-index:-251664896;visibility:visible" stroked="t" strokecolor="window" strokeweight="2.25pt">
            <v:imagedata r:id="rId6" o:title="" croptop="4099f" cropbottom="1882f" cropleft="45484f" cropright="870f"/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4" type="#_x0000_t75" style="position:absolute;left:0;text-align:left;margin-left:112.35pt;margin-top:.1pt;width:128.85pt;height:107pt;z-index:-251658752;visibility:visible" stroked="t" strokecolor="window" strokeweight="2.25pt">
            <v:imagedata r:id="rId11" o:title="" croptop="2894f" cropbottom="5172f" cropleft="22571f" cropright="23443f"/>
          </v:shape>
        </w:pict>
      </w:r>
      <w:r>
        <w:rPr>
          <w:noProof/>
          <w:lang w:eastAsia="ru-RU"/>
        </w:rPr>
        <w:pict>
          <v:shape id="_x0000_s1055" type="#_x0000_t75" style="position:absolute;left:0;text-align:left;margin-left:-25.1pt;margin-top:.55pt;width:127.45pt;height:108.35pt;z-index:-251666944;visibility:visible" stroked="t" strokecolor="window" strokeweight="2.25pt">
            <v:imagedata r:id="rId11" o:title="" croptop="2770f" cropbottom="5178f" cropleft="821f" cropright="45350f"/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6" type="#_x0000_t75" style="position:absolute;left:0;text-align:left;margin-left:459pt;margin-top:12pt;width:306pt;height:3in;z-index:-251639296" wrapcoords="121 322 121 21213 21399 21213 21399 322 121 322">
            <v:imagedata r:id="rId12" o:title=""/>
            <w10:wrap type="tight"/>
          </v:shape>
        </w:pict>
      </w:r>
      <w:r>
        <w:rPr>
          <w:noProof/>
          <w:lang w:eastAsia="ru-RU"/>
        </w:rPr>
        <w:pict>
          <v:roundrect id="_x0000_s1057" style="position:absolute;left:0;text-align:left;margin-left:450.65pt;margin-top:2pt;width:320.2pt;height:243.1pt;z-index:-251642368" arcsize="10923f">
            <v:fill rotate="t" angle="-90" focus="50%" type="gradient"/>
          </v:roundrect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Pr="00644BE0" w:rsidRDefault="00585EED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</w:p>
    <w:p w:rsidR="00585EED" w:rsidRPr="00376997" w:rsidRDefault="00585EED" w:rsidP="00376997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585EED" w:rsidRDefault="00585EED" w:rsidP="006E5F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8" type="#_x0000_t202" style="position:absolute;left:0;text-align:left;margin-left:286.55pt;margin-top:8.9pt;width:106.15pt;height:19.55pt;z-index:251670016" filled="f" stroked="f">
            <v:textbox style="mso-next-textbox:#_x0000_s1058">
              <w:txbxContent>
                <w:p w:rsidR="00585EED" w:rsidRPr="005A3957" w:rsidRDefault="00585EED" w:rsidP="00D5068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Зонтик пёстрый</w:t>
                  </w:r>
                </w:p>
              </w:txbxContent>
            </v:textbox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9" type="#_x0000_t202" style="position:absolute;left:0;text-align:left;margin-left:123.75pt;margin-top:.65pt;width:105.7pt;height:19.55pt;z-index:251662848" filled="f" stroked="f">
            <v:textbox style="mso-next-textbox:#_x0000_s1059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Белый гриб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-18.8pt;margin-top:1.8pt;width:123.05pt;height:19.55pt;z-index:251663872" filled="f" stroked="f">
            <v:textbox style="mso-next-textbox:#_x0000_s1060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Лисичка</w:t>
                  </w:r>
                </w:p>
              </w:txbxContent>
            </v:textbox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61" type="#_x0000_t202" style="position:absolute;left:0;text-align:left;margin-left:119.4pt;margin-top:7.55pt;width:307.9pt;height:131.8pt;z-index:251644416" filled="f" stroked="f" strokecolor="white">
            <v:textbox style="mso-next-textbox:#_x0000_s1061">
              <w:txbxContent>
                <w:p w:rsidR="00585EED" w:rsidRDefault="00585EED" w:rsidP="00082FAB">
                  <w:pPr>
                    <w:spacing w:after="12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Собирать следует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гриб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ы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Pr="00092169"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. После сбора проверить в них содержание цезия-137 в аккредитованном подразделении радиационного контроля. </w:t>
                  </w:r>
                </w:p>
                <w:p w:rsidR="00585EED" w:rsidRPr="00617C85" w:rsidRDefault="00585EED" w:rsidP="00082F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>ПРК Пинского</w:t>
                  </w:r>
                  <w:r w:rsidRPr="00617C85"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 лесхоз</w:t>
                  </w: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  <w:lang w:eastAsia="ru-RU"/>
                    </w:rPr>
                    <w:t xml:space="preserve">а, РЦГиЭ,…. </w:t>
                  </w:r>
                </w:p>
                <w:p w:rsidR="00585EED" w:rsidRPr="00092169" w:rsidRDefault="00585EED" w:rsidP="00B40C90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62" style="position:absolute;left:0;text-align:left;margin-left:119.4pt;margin-top:7.55pt;width:314.25pt;height:131.8pt;z-index:-251661824" arcsize="10923f">
            <v:fill color2="#eaf1dd" o:opacity2="38011f" rotate="t" angle="-90" focus="50%" type="gradient"/>
          </v:roundrect>
        </w:pict>
      </w:r>
      <w:r>
        <w:rPr>
          <w:noProof/>
          <w:lang w:eastAsia="ru-RU"/>
        </w:rPr>
        <w:pict>
          <v:shape id="Рисунок 23" o:spid="_x0000_s1063" type="#_x0000_t75" style="position:absolute;left:0;text-align:left;margin-left:-22.3pt;margin-top:7.7pt;width:119.5pt;height:102.65pt;z-index:-251667968;visibility:visible" stroked="t" strokecolor="window" strokeweight="2.25pt">
            <v:imagedata r:id="rId11" o:title="" croptop="3232f" cropbottom="4788f" cropleft="44955f" cropright="1508f"/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85EED" w:rsidRDefault="00585EED" w:rsidP="006E5F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85EED" w:rsidRDefault="00585EED" w:rsidP="009F24B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64" type="#_x0000_t202" style="position:absolute;margin-left:-22.7pt;margin-top:12.2pt;width:123.05pt;height:19.55pt;z-index:251661824" filled="f" stroked="f">
            <v:textbox style="mso-next-textbox:#_x0000_s1064">
              <w:txbxContent>
                <w:p w:rsidR="00585EED" w:rsidRPr="005A3957" w:rsidRDefault="00585EED" w:rsidP="003B7EBF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Подберёзовик</w:t>
                  </w:r>
                </w:p>
              </w:txbxContent>
            </v:textbox>
          </v:shape>
        </w:pict>
      </w:r>
    </w:p>
    <w:p w:rsidR="00585EED" w:rsidRDefault="00585EED" w:rsidP="009404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585EED" w:rsidSect="009941E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B05"/>
    <w:rsid w:val="00080C90"/>
    <w:rsid w:val="000811DD"/>
    <w:rsid w:val="0008164A"/>
    <w:rsid w:val="00081696"/>
    <w:rsid w:val="00081C29"/>
    <w:rsid w:val="000822A5"/>
    <w:rsid w:val="000823D6"/>
    <w:rsid w:val="00082FAB"/>
    <w:rsid w:val="000836CC"/>
    <w:rsid w:val="0008393E"/>
    <w:rsid w:val="000849CF"/>
    <w:rsid w:val="00084DB3"/>
    <w:rsid w:val="00086297"/>
    <w:rsid w:val="00086D03"/>
    <w:rsid w:val="0008742E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B86"/>
    <w:rsid w:val="00236D02"/>
    <w:rsid w:val="00237494"/>
    <w:rsid w:val="00237520"/>
    <w:rsid w:val="002402A7"/>
    <w:rsid w:val="002406EA"/>
    <w:rsid w:val="00240841"/>
    <w:rsid w:val="00240CA0"/>
    <w:rsid w:val="00241732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3E4E"/>
    <w:rsid w:val="002D4EAC"/>
    <w:rsid w:val="002D7801"/>
    <w:rsid w:val="002E064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300429"/>
    <w:rsid w:val="003007E8"/>
    <w:rsid w:val="00301968"/>
    <w:rsid w:val="003022D6"/>
    <w:rsid w:val="003046F4"/>
    <w:rsid w:val="00304D2E"/>
    <w:rsid w:val="003055C0"/>
    <w:rsid w:val="00305EDF"/>
    <w:rsid w:val="0031019F"/>
    <w:rsid w:val="003118AF"/>
    <w:rsid w:val="00311F0F"/>
    <w:rsid w:val="00312B6A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734"/>
    <w:rsid w:val="00333E29"/>
    <w:rsid w:val="00337179"/>
    <w:rsid w:val="003378B4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39F"/>
    <w:rsid w:val="003C69DB"/>
    <w:rsid w:val="003C7B48"/>
    <w:rsid w:val="003C7F3C"/>
    <w:rsid w:val="003D06B6"/>
    <w:rsid w:val="003D1B8D"/>
    <w:rsid w:val="003D1C71"/>
    <w:rsid w:val="003D2BD3"/>
    <w:rsid w:val="003D35CF"/>
    <w:rsid w:val="003D3B1D"/>
    <w:rsid w:val="003D3C63"/>
    <w:rsid w:val="003D4598"/>
    <w:rsid w:val="003D5A62"/>
    <w:rsid w:val="003D5FF1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65D6"/>
    <w:rsid w:val="00400428"/>
    <w:rsid w:val="00400959"/>
    <w:rsid w:val="00401068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F76"/>
    <w:rsid w:val="00416A7C"/>
    <w:rsid w:val="00417163"/>
    <w:rsid w:val="0041760B"/>
    <w:rsid w:val="00417A75"/>
    <w:rsid w:val="00420A39"/>
    <w:rsid w:val="00421068"/>
    <w:rsid w:val="00422F58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47C64"/>
    <w:rsid w:val="00550373"/>
    <w:rsid w:val="00551AE6"/>
    <w:rsid w:val="00552FF3"/>
    <w:rsid w:val="005530FC"/>
    <w:rsid w:val="0055333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0C9"/>
    <w:rsid w:val="00566AE9"/>
    <w:rsid w:val="00567723"/>
    <w:rsid w:val="0057025C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D34"/>
    <w:rsid w:val="00585B77"/>
    <w:rsid w:val="00585D27"/>
    <w:rsid w:val="00585EED"/>
    <w:rsid w:val="0058605E"/>
    <w:rsid w:val="005870F3"/>
    <w:rsid w:val="00587A1A"/>
    <w:rsid w:val="00587FED"/>
    <w:rsid w:val="0059081C"/>
    <w:rsid w:val="00590D59"/>
    <w:rsid w:val="00591158"/>
    <w:rsid w:val="005915EA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BE0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7097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D6C"/>
    <w:rsid w:val="006D74FE"/>
    <w:rsid w:val="006D76A9"/>
    <w:rsid w:val="006E111A"/>
    <w:rsid w:val="006E12A3"/>
    <w:rsid w:val="006E16C2"/>
    <w:rsid w:val="006E24A4"/>
    <w:rsid w:val="006E2683"/>
    <w:rsid w:val="006E28B8"/>
    <w:rsid w:val="006E33F0"/>
    <w:rsid w:val="006E5F4D"/>
    <w:rsid w:val="006E5F94"/>
    <w:rsid w:val="006E6017"/>
    <w:rsid w:val="006E6708"/>
    <w:rsid w:val="006E682B"/>
    <w:rsid w:val="006E70BF"/>
    <w:rsid w:val="006E73F7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62E0"/>
    <w:rsid w:val="006F755C"/>
    <w:rsid w:val="00701DAC"/>
    <w:rsid w:val="00701EC8"/>
    <w:rsid w:val="00701FF5"/>
    <w:rsid w:val="00702FCD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458"/>
    <w:rsid w:val="007D08C0"/>
    <w:rsid w:val="007D0DC0"/>
    <w:rsid w:val="007D1321"/>
    <w:rsid w:val="007D186F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62B"/>
    <w:rsid w:val="008436C2"/>
    <w:rsid w:val="00843722"/>
    <w:rsid w:val="00844006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AF"/>
    <w:rsid w:val="00897CEB"/>
    <w:rsid w:val="008A0502"/>
    <w:rsid w:val="008A08D8"/>
    <w:rsid w:val="008A0EC0"/>
    <w:rsid w:val="008A1281"/>
    <w:rsid w:val="008A1F6C"/>
    <w:rsid w:val="008A243B"/>
    <w:rsid w:val="008A24D8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1A7"/>
    <w:rsid w:val="008E6B4E"/>
    <w:rsid w:val="008E6CAA"/>
    <w:rsid w:val="008E782C"/>
    <w:rsid w:val="008F0A8B"/>
    <w:rsid w:val="008F0BE6"/>
    <w:rsid w:val="008F0D46"/>
    <w:rsid w:val="008F0F2E"/>
    <w:rsid w:val="008F15F0"/>
    <w:rsid w:val="008F1858"/>
    <w:rsid w:val="008F2DB0"/>
    <w:rsid w:val="008F4EC1"/>
    <w:rsid w:val="008F59E9"/>
    <w:rsid w:val="008F5C5F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60D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41E5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3054"/>
    <w:rsid w:val="009C4025"/>
    <w:rsid w:val="009C4ACD"/>
    <w:rsid w:val="009C5289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4BF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64FA"/>
    <w:rsid w:val="00AD05D8"/>
    <w:rsid w:val="00AD1803"/>
    <w:rsid w:val="00AD191D"/>
    <w:rsid w:val="00AD1C1B"/>
    <w:rsid w:val="00AD231D"/>
    <w:rsid w:val="00AD24A7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E7535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656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628"/>
    <w:rsid w:val="00BC3A4D"/>
    <w:rsid w:val="00BC3D61"/>
    <w:rsid w:val="00BC42E0"/>
    <w:rsid w:val="00BC44F2"/>
    <w:rsid w:val="00BC4697"/>
    <w:rsid w:val="00BC5950"/>
    <w:rsid w:val="00BC5D99"/>
    <w:rsid w:val="00BC6009"/>
    <w:rsid w:val="00BC7758"/>
    <w:rsid w:val="00BD03E1"/>
    <w:rsid w:val="00BD086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595"/>
    <w:rsid w:val="00C70781"/>
    <w:rsid w:val="00C71A5A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881"/>
    <w:rsid w:val="00CE79A0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5B9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B0B"/>
    <w:rsid w:val="00D540C8"/>
    <w:rsid w:val="00D54D94"/>
    <w:rsid w:val="00D559D6"/>
    <w:rsid w:val="00D55D5C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45B4"/>
    <w:rsid w:val="00E05A72"/>
    <w:rsid w:val="00E0640B"/>
    <w:rsid w:val="00E0641D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3038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69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04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407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11</Words>
  <Characters>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</cp:lastModifiedBy>
  <cp:revision>4</cp:revision>
  <dcterms:created xsi:type="dcterms:W3CDTF">2017-10-09T10:45:00Z</dcterms:created>
  <dcterms:modified xsi:type="dcterms:W3CDTF">2017-10-30T12:33:00Z</dcterms:modified>
</cp:coreProperties>
</file>